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B9C689" w14:textId="77777777" w:rsidR="006F1FF9" w:rsidRDefault="003478AA" w:rsidP="003478AA">
      <w:pPr>
        <w:jc w:val="center"/>
        <w:rPr>
          <w:sz w:val="130"/>
          <w:szCs w:val="130"/>
        </w:rPr>
      </w:pPr>
      <w:r w:rsidRPr="003478AA">
        <w:rPr>
          <w:noProof/>
          <w:sz w:val="130"/>
          <w:szCs w:val="1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14pt;height:80.25pt;visibility:visible">
            <v:imagedata r:id="rId6" r:href="rId7"/>
          </v:shape>
        </w:pict>
      </w:r>
      <w:r w:rsidR="00C55662">
        <w:t xml:space="preserve">  </w:t>
      </w:r>
      <w:proofErr w:type="gramStart"/>
      <w:r w:rsidRPr="003478AA">
        <w:rPr>
          <w:sz w:val="130"/>
          <w:szCs w:val="130"/>
        </w:rPr>
        <w:t>x</w:t>
      </w:r>
      <w:proofErr w:type="gramEnd"/>
      <w:r w:rsidR="00C55662">
        <w:rPr>
          <w:sz w:val="36"/>
          <w:szCs w:val="36"/>
        </w:rPr>
        <w:t xml:space="preserve"> </w:t>
      </w:r>
      <w:r w:rsidRPr="003478AA">
        <w:rPr>
          <w:noProof/>
          <w:sz w:val="130"/>
          <w:szCs w:val="130"/>
        </w:rPr>
        <w:drawing>
          <wp:inline distT="0" distB="0" distL="0" distR="0">
            <wp:extent cx="1404380" cy="998855"/>
            <wp:effectExtent l="0" t="0" r="571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215" cy="1019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5662">
        <w:rPr>
          <w:sz w:val="40"/>
          <w:szCs w:val="40"/>
        </w:rPr>
        <w:t xml:space="preserve"> </w:t>
      </w:r>
      <w:r w:rsidRPr="003478AA">
        <w:rPr>
          <w:sz w:val="130"/>
          <w:szCs w:val="130"/>
        </w:rPr>
        <w:t>+</w:t>
      </w:r>
      <w:r w:rsidR="00C55662" w:rsidRPr="00C55662">
        <w:rPr>
          <w:sz w:val="40"/>
          <w:szCs w:val="40"/>
        </w:rPr>
        <w:t xml:space="preserve"> </w:t>
      </w:r>
      <w:r w:rsidRPr="003478AA">
        <w:rPr>
          <w:noProof/>
          <w:color w:val="0000FF"/>
          <w:sz w:val="130"/>
          <w:szCs w:val="130"/>
        </w:rPr>
        <w:drawing>
          <wp:inline distT="0" distB="0" distL="0" distR="0" wp14:anchorId="69A75DBF" wp14:editId="27D7BB07">
            <wp:extent cx="1142128" cy="990476"/>
            <wp:effectExtent l="0" t="0" r="1270" b="635"/>
            <wp:docPr id="3" name="irc_mi" descr="Afbeeldingsresultaat voor NLDOET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NLDOET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964" cy="102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78AA">
        <w:rPr>
          <w:sz w:val="130"/>
          <w:szCs w:val="130"/>
        </w:rPr>
        <w:t>:</w:t>
      </w:r>
      <w:r w:rsidR="00C55662" w:rsidRPr="00C55662">
        <w:rPr>
          <w:sz w:val="40"/>
          <w:szCs w:val="40"/>
        </w:rPr>
        <w:t xml:space="preserve"> </w:t>
      </w:r>
      <w:r w:rsidRPr="003478AA">
        <w:rPr>
          <w:noProof/>
          <w:color w:val="0000FF"/>
          <w:sz w:val="130"/>
          <w:szCs w:val="130"/>
        </w:rPr>
        <w:drawing>
          <wp:inline distT="0" distB="0" distL="0" distR="0" wp14:anchorId="7E6E706E" wp14:editId="299B5025">
            <wp:extent cx="1000125" cy="1000125"/>
            <wp:effectExtent l="0" t="0" r="9525" b="9525"/>
            <wp:docPr id="4" name="irc_mi" descr="Afbeeldingsresultaat voor U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U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5662" w:rsidRPr="00C55662">
        <w:rPr>
          <w:sz w:val="40"/>
          <w:szCs w:val="40"/>
        </w:rPr>
        <w:t xml:space="preserve"> </w:t>
      </w:r>
      <w:r w:rsidRPr="003478AA">
        <w:rPr>
          <w:sz w:val="130"/>
          <w:szCs w:val="130"/>
        </w:rPr>
        <w:t>=</w:t>
      </w:r>
      <w:r w:rsidR="00C55662" w:rsidRPr="00C55662">
        <w:rPr>
          <w:sz w:val="40"/>
          <w:szCs w:val="40"/>
        </w:rPr>
        <w:t xml:space="preserve"> </w:t>
      </w:r>
      <w:r w:rsidRPr="003478AA">
        <w:rPr>
          <w:noProof/>
          <w:sz w:val="130"/>
          <w:szCs w:val="130"/>
        </w:rPr>
        <w:drawing>
          <wp:inline distT="0" distB="0" distL="0" distR="0">
            <wp:extent cx="846749" cy="1038225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713" cy="108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264E3" w14:textId="77777777" w:rsidR="003478AA" w:rsidRPr="00C55662" w:rsidRDefault="003478AA" w:rsidP="00C55662">
      <w:pPr>
        <w:spacing w:after="0"/>
        <w:jc w:val="center"/>
        <w:rPr>
          <w:sz w:val="48"/>
          <w:szCs w:val="48"/>
        </w:rPr>
      </w:pPr>
      <w:r w:rsidRPr="00C55662">
        <w:rPr>
          <w:sz w:val="48"/>
          <w:szCs w:val="48"/>
        </w:rPr>
        <w:t xml:space="preserve">Op zaterdag 16 maart is het </w:t>
      </w:r>
      <w:r w:rsidRPr="00C55662">
        <w:rPr>
          <w:b/>
          <w:sz w:val="48"/>
          <w:szCs w:val="48"/>
        </w:rPr>
        <w:t>NLDOET</w:t>
      </w:r>
      <w:r w:rsidRPr="00C55662">
        <w:rPr>
          <w:sz w:val="48"/>
          <w:szCs w:val="48"/>
        </w:rPr>
        <w:t xml:space="preserve">. </w:t>
      </w:r>
      <w:r w:rsidR="00C55662">
        <w:rPr>
          <w:sz w:val="48"/>
          <w:szCs w:val="48"/>
        </w:rPr>
        <w:t xml:space="preserve">Het </w:t>
      </w:r>
      <w:r w:rsidR="00C55662" w:rsidRPr="00C55662">
        <w:rPr>
          <w:b/>
          <w:sz w:val="48"/>
          <w:szCs w:val="48"/>
        </w:rPr>
        <w:t>ORANJEFONDS</w:t>
      </w:r>
      <w:r w:rsidR="00C55662">
        <w:rPr>
          <w:sz w:val="48"/>
          <w:szCs w:val="48"/>
        </w:rPr>
        <w:t xml:space="preserve"> daagt héél</w:t>
      </w:r>
      <w:r w:rsidRPr="00C55662">
        <w:rPr>
          <w:sz w:val="48"/>
          <w:szCs w:val="48"/>
        </w:rPr>
        <w:t xml:space="preserve"> Nederland uit</w:t>
      </w:r>
      <w:r w:rsidR="00C55662">
        <w:rPr>
          <w:sz w:val="48"/>
          <w:szCs w:val="48"/>
        </w:rPr>
        <w:t xml:space="preserve"> </w:t>
      </w:r>
      <w:r w:rsidRPr="00C55662">
        <w:rPr>
          <w:sz w:val="48"/>
          <w:szCs w:val="48"/>
        </w:rPr>
        <w:t xml:space="preserve">om de handen uit de mouwen te steken. </w:t>
      </w:r>
      <w:r w:rsidRPr="00C55662">
        <w:rPr>
          <w:b/>
          <w:sz w:val="48"/>
          <w:szCs w:val="48"/>
        </w:rPr>
        <w:t>Vortum-Mullem</w:t>
      </w:r>
      <w:r w:rsidRPr="00C55662">
        <w:rPr>
          <w:sz w:val="48"/>
          <w:szCs w:val="48"/>
        </w:rPr>
        <w:t xml:space="preserve"> doet natuurlijk ook mee!</w:t>
      </w:r>
      <w:r w:rsidR="00C55662" w:rsidRPr="00C55662">
        <w:rPr>
          <w:sz w:val="48"/>
          <w:szCs w:val="48"/>
        </w:rPr>
        <w:t xml:space="preserve"> Hoe? We maken het </w:t>
      </w:r>
      <w:r w:rsidR="00C55662" w:rsidRPr="00C55662">
        <w:rPr>
          <w:b/>
          <w:sz w:val="48"/>
          <w:szCs w:val="48"/>
        </w:rPr>
        <w:t>KNILLUS-PARK</w:t>
      </w:r>
      <w:r w:rsidR="00C55662" w:rsidRPr="00C55662">
        <w:rPr>
          <w:sz w:val="48"/>
          <w:szCs w:val="48"/>
        </w:rPr>
        <w:t xml:space="preserve"> af!</w:t>
      </w:r>
    </w:p>
    <w:p w14:paraId="77E5409D" w14:textId="77777777" w:rsidR="003478AA" w:rsidRDefault="003478AA" w:rsidP="00C55662">
      <w:pPr>
        <w:spacing w:after="0"/>
        <w:jc w:val="center"/>
        <w:rPr>
          <w:sz w:val="56"/>
          <w:szCs w:val="130"/>
        </w:rPr>
      </w:pPr>
    </w:p>
    <w:p w14:paraId="30ECB375" w14:textId="77777777" w:rsidR="00C55662" w:rsidRPr="00C55662" w:rsidRDefault="003478AA" w:rsidP="00C55662">
      <w:pPr>
        <w:spacing w:after="0"/>
        <w:rPr>
          <w:b/>
          <w:sz w:val="44"/>
          <w:szCs w:val="130"/>
        </w:rPr>
      </w:pPr>
      <w:r w:rsidRPr="00C55662">
        <w:rPr>
          <w:b/>
          <w:sz w:val="44"/>
          <w:szCs w:val="130"/>
        </w:rPr>
        <w:t>Wanneer</w:t>
      </w:r>
      <w:r w:rsidR="00C55662" w:rsidRPr="00C55662">
        <w:rPr>
          <w:b/>
          <w:sz w:val="44"/>
          <w:szCs w:val="130"/>
        </w:rPr>
        <w:t>?</w:t>
      </w:r>
      <w:r w:rsidR="00C55662" w:rsidRPr="00C55662">
        <w:rPr>
          <w:b/>
          <w:sz w:val="44"/>
          <w:szCs w:val="130"/>
        </w:rPr>
        <w:tab/>
        <w:t>16 maart</w:t>
      </w:r>
    </w:p>
    <w:p w14:paraId="03AD630E" w14:textId="77777777" w:rsidR="00C55662" w:rsidRPr="00C55662" w:rsidRDefault="00C55662" w:rsidP="00C55662">
      <w:pPr>
        <w:spacing w:after="0"/>
        <w:rPr>
          <w:b/>
          <w:sz w:val="48"/>
          <w:szCs w:val="130"/>
        </w:rPr>
      </w:pPr>
      <w:r w:rsidRPr="00C55662">
        <w:rPr>
          <w:b/>
          <w:sz w:val="44"/>
          <w:szCs w:val="130"/>
        </w:rPr>
        <w:t>Hoe laat?</w:t>
      </w:r>
      <w:r w:rsidRPr="00C55662">
        <w:rPr>
          <w:b/>
          <w:sz w:val="44"/>
          <w:szCs w:val="130"/>
        </w:rPr>
        <w:tab/>
      </w:r>
      <w:r w:rsidRPr="00C55662">
        <w:rPr>
          <w:b/>
          <w:sz w:val="44"/>
          <w:szCs w:val="130"/>
        </w:rPr>
        <w:tab/>
        <w:t xml:space="preserve">09.00 uur tot 15.00 uur </w:t>
      </w:r>
      <w:r w:rsidRPr="00C55662">
        <w:rPr>
          <w:sz w:val="36"/>
          <w:szCs w:val="130"/>
        </w:rPr>
        <w:t>(koffie</w:t>
      </w:r>
      <w:r>
        <w:rPr>
          <w:sz w:val="36"/>
          <w:szCs w:val="130"/>
        </w:rPr>
        <w:t>, VWKOEK</w:t>
      </w:r>
      <w:r w:rsidRPr="00C55662">
        <w:rPr>
          <w:sz w:val="36"/>
          <w:szCs w:val="130"/>
        </w:rPr>
        <w:t xml:space="preserve"> en lunch worden geregeld)</w:t>
      </w:r>
    </w:p>
    <w:p w14:paraId="2DBDB181" w14:textId="77777777" w:rsidR="00C55662" w:rsidRPr="00C55662" w:rsidRDefault="00C55662" w:rsidP="00C55662">
      <w:pPr>
        <w:spacing w:after="0"/>
        <w:rPr>
          <w:b/>
          <w:sz w:val="44"/>
          <w:szCs w:val="130"/>
        </w:rPr>
      </w:pPr>
      <w:r w:rsidRPr="00C55662">
        <w:rPr>
          <w:b/>
          <w:sz w:val="44"/>
          <w:szCs w:val="130"/>
        </w:rPr>
        <w:t>Voor wie?</w:t>
      </w:r>
      <w:r w:rsidRPr="00C55662">
        <w:rPr>
          <w:b/>
          <w:sz w:val="44"/>
          <w:szCs w:val="130"/>
        </w:rPr>
        <w:tab/>
      </w:r>
      <w:r w:rsidRPr="00C55662">
        <w:rPr>
          <w:b/>
          <w:sz w:val="44"/>
          <w:szCs w:val="130"/>
        </w:rPr>
        <w:tab/>
        <w:t xml:space="preserve">Iedereen die wil helpen --&gt; WELKOM! </w:t>
      </w:r>
    </w:p>
    <w:p w14:paraId="614F7C26" w14:textId="77777777" w:rsidR="00C55662" w:rsidRDefault="00C55662" w:rsidP="00C55662">
      <w:pPr>
        <w:spacing w:after="0"/>
        <w:ind w:left="2832" w:firstLine="3"/>
        <w:rPr>
          <w:sz w:val="36"/>
          <w:szCs w:val="130"/>
        </w:rPr>
      </w:pPr>
      <w:r w:rsidRPr="00C55662">
        <w:rPr>
          <w:sz w:val="36"/>
          <w:szCs w:val="130"/>
        </w:rPr>
        <w:t>(</w:t>
      </w:r>
      <w:proofErr w:type="gramStart"/>
      <w:r w:rsidRPr="00C55662">
        <w:rPr>
          <w:sz w:val="36"/>
          <w:szCs w:val="130"/>
        </w:rPr>
        <w:t>meldt</w:t>
      </w:r>
      <w:proofErr w:type="gramEnd"/>
      <w:r w:rsidRPr="00C55662">
        <w:rPr>
          <w:sz w:val="36"/>
          <w:szCs w:val="130"/>
        </w:rPr>
        <w:t xml:space="preserve"> je even aan via </w:t>
      </w:r>
      <w:hyperlink r:id="rId14" w:history="1">
        <w:r w:rsidRPr="00C55662">
          <w:rPr>
            <w:rStyle w:val="Hyperlink"/>
            <w:sz w:val="36"/>
            <w:szCs w:val="130"/>
          </w:rPr>
          <w:t>mfaknillus@vortum-mullem.info</w:t>
        </w:r>
      </w:hyperlink>
      <w:r w:rsidRPr="00C55662">
        <w:rPr>
          <w:sz w:val="36"/>
          <w:szCs w:val="130"/>
        </w:rPr>
        <w:t xml:space="preserve">. Hulp </w:t>
      </w:r>
      <w:r>
        <w:rPr>
          <w:sz w:val="36"/>
          <w:szCs w:val="130"/>
        </w:rPr>
        <w:t xml:space="preserve">is </w:t>
      </w:r>
      <w:r w:rsidRPr="00C55662">
        <w:rPr>
          <w:sz w:val="36"/>
          <w:szCs w:val="130"/>
        </w:rPr>
        <w:t>gewenst voor</w:t>
      </w:r>
    </w:p>
    <w:p w14:paraId="415AB949" w14:textId="77777777" w:rsidR="00C55662" w:rsidRDefault="00C55662" w:rsidP="00C55662">
      <w:pPr>
        <w:spacing w:after="0"/>
        <w:ind w:left="2832" w:firstLine="3"/>
        <w:rPr>
          <w:sz w:val="36"/>
          <w:szCs w:val="130"/>
        </w:rPr>
      </w:pPr>
      <w:r>
        <w:rPr>
          <w:sz w:val="36"/>
          <w:szCs w:val="130"/>
        </w:rPr>
        <w:t xml:space="preserve"> </w:t>
      </w:r>
      <w:proofErr w:type="gramStart"/>
      <w:r w:rsidRPr="00C55662">
        <w:rPr>
          <w:sz w:val="36"/>
          <w:szCs w:val="130"/>
        </w:rPr>
        <w:t>het</w:t>
      </w:r>
      <w:proofErr w:type="gramEnd"/>
      <w:r w:rsidRPr="00C55662">
        <w:rPr>
          <w:sz w:val="36"/>
          <w:szCs w:val="130"/>
        </w:rPr>
        <w:t xml:space="preserve"> park (aanplant, graskeien en klinkers leggen), maar ook voor in KNILLUS </w:t>
      </w:r>
    </w:p>
    <w:p w14:paraId="50830C8C" w14:textId="77777777" w:rsidR="00C55662" w:rsidRPr="00C55662" w:rsidRDefault="00C55662" w:rsidP="00C55662">
      <w:pPr>
        <w:spacing w:after="0"/>
        <w:ind w:left="2832" w:firstLine="3"/>
        <w:rPr>
          <w:sz w:val="36"/>
          <w:szCs w:val="130"/>
        </w:rPr>
      </w:pPr>
      <w:r>
        <w:rPr>
          <w:sz w:val="36"/>
          <w:szCs w:val="130"/>
        </w:rPr>
        <w:t xml:space="preserve"> </w:t>
      </w:r>
      <w:proofErr w:type="gramStart"/>
      <w:r>
        <w:rPr>
          <w:sz w:val="36"/>
          <w:szCs w:val="130"/>
        </w:rPr>
        <w:t>zelf</w:t>
      </w:r>
      <w:proofErr w:type="gramEnd"/>
      <w:r>
        <w:rPr>
          <w:sz w:val="36"/>
          <w:szCs w:val="130"/>
        </w:rPr>
        <w:t xml:space="preserve"> </w:t>
      </w:r>
      <w:r w:rsidRPr="00C55662">
        <w:rPr>
          <w:sz w:val="36"/>
          <w:szCs w:val="130"/>
        </w:rPr>
        <w:t>(schilderwerk, herstelwerk</w:t>
      </w:r>
      <w:r>
        <w:rPr>
          <w:sz w:val="36"/>
          <w:szCs w:val="130"/>
        </w:rPr>
        <w:t>). Kortom,</w:t>
      </w:r>
      <w:r w:rsidRPr="00C55662">
        <w:rPr>
          <w:sz w:val="36"/>
          <w:szCs w:val="130"/>
        </w:rPr>
        <w:t xml:space="preserve"> genoeg te doen!</w:t>
      </w:r>
    </w:p>
    <w:p w14:paraId="4E852755" w14:textId="77777777" w:rsidR="00C55662" w:rsidRPr="00C55662" w:rsidRDefault="00C55662" w:rsidP="00C55662">
      <w:pPr>
        <w:spacing w:after="0"/>
        <w:rPr>
          <w:sz w:val="28"/>
          <w:szCs w:val="28"/>
        </w:rPr>
      </w:pPr>
    </w:p>
    <w:p w14:paraId="6542C4DD" w14:textId="77777777" w:rsidR="00C55662" w:rsidRDefault="00C55662" w:rsidP="00C55662">
      <w:pPr>
        <w:spacing w:after="0"/>
        <w:jc w:val="center"/>
        <w:rPr>
          <w:b/>
          <w:sz w:val="56"/>
          <w:szCs w:val="130"/>
        </w:rPr>
      </w:pPr>
      <w:r w:rsidRPr="00C55662">
        <w:rPr>
          <w:b/>
          <w:sz w:val="56"/>
          <w:szCs w:val="130"/>
        </w:rPr>
        <w:t xml:space="preserve">Doe je mee? Fijn! </w:t>
      </w:r>
    </w:p>
    <w:p w14:paraId="4D873C15" w14:textId="77777777" w:rsidR="00C55662" w:rsidRPr="00C55662" w:rsidRDefault="00C55662" w:rsidP="00C55662">
      <w:pPr>
        <w:spacing w:after="0"/>
        <w:jc w:val="center"/>
        <w:rPr>
          <w:b/>
          <w:sz w:val="56"/>
          <w:szCs w:val="130"/>
        </w:rPr>
      </w:pPr>
      <w:r w:rsidRPr="00C55662">
        <w:rPr>
          <w:b/>
          <w:sz w:val="56"/>
          <w:szCs w:val="130"/>
        </w:rPr>
        <w:t>Tot zaterdag 16 maart bij KNILLUS!</w:t>
      </w:r>
    </w:p>
    <w:sectPr w:rsidR="00C55662" w:rsidRPr="00C55662" w:rsidSect="00C5566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397" w:right="720" w:bottom="3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9FAC1B" w14:textId="77777777" w:rsidR="00F132B6" w:rsidRDefault="00F132B6" w:rsidP="005B19ED">
      <w:pPr>
        <w:spacing w:after="0" w:line="240" w:lineRule="auto"/>
      </w:pPr>
      <w:r>
        <w:separator/>
      </w:r>
    </w:p>
  </w:endnote>
  <w:endnote w:type="continuationSeparator" w:id="0">
    <w:p w14:paraId="75552D5A" w14:textId="77777777" w:rsidR="00F132B6" w:rsidRDefault="00F132B6" w:rsidP="005B1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seo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CF9B4" w14:textId="77777777" w:rsidR="005B19ED" w:rsidRDefault="005B19E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F8CA8" w14:textId="77777777" w:rsidR="005B19ED" w:rsidRDefault="005B19E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27C8D" w14:textId="77777777" w:rsidR="005B19ED" w:rsidRDefault="005B19E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AE38D6" w14:textId="77777777" w:rsidR="00F132B6" w:rsidRDefault="00F132B6" w:rsidP="005B19ED">
      <w:pPr>
        <w:spacing w:after="0" w:line="240" w:lineRule="auto"/>
      </w:pPr>
      <w:r>
        <w:separator/>
      </w:r>
    </w:p>
  </w:footnote>
  <w:footnote w:type="continuationSeparator" w:id="0">
    <w:p w14:paraId="579D8419" w14:textId="77777777" w:rsidR="00F132B6" w:rsidRDefault="00F132B6" w:rsidP="005B1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8DDC0" w14:textId="77777777" w:rsidR="005B19ED" w:rsidRDefault="005B19ED">
    <w:pPr>
      <w:pStyle w:val="Ko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605797" o:spid="_x0000_s2050" type="#_x0000_t75" style="position:absolute;margin-left:0;margin-top:0;width:1462.6pt;height:598.25pt;z-index:-251657216;mso-position-horizontal:center;mso-position-horizontal-relative:margin;mso-position-vertical:center;mso-position-vertical-relative:margin" o:allowincell="f">
          <v:imagedata r:id="rId1" o:title="1603 NLD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8D36B" w14:textId="77777777" w:rsidR="005B19ED" w:rsidRDefault="005B19ED">
    <w:pPr>
      <w:pStyle w:val="Ko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605798" o:spid="_x0000_s2051" type="#_x0000_t75" style="position:absolute;margin-left:0;margin-top:0;width:1462.6pt;height:598.25pt;z-index:-251656192;mso-position-horizontal:center;mso-position-horizontal-relative:margin;mso-position-vertical:center;mso-position-vertical-relative:margin" o:allowincell="f">
          <v:imagedata r:id="rId1" o:title="1603 NLD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30190" w14:textId="77777777" w:rsidR="005B19ED" w:rsidRDefault="005B19ED">
    <w:pPr>
      <w:pStyle w:val="Ko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605796" o:spid="_x0000_s2049" type="#_x0000_t75" style="position:absolute;margin-left:0;margin-top:0;width:1462.6pt;height:598.25pt;z-index:-251658240;mso-position-horizontal:center;mso-position-horizontal-relative:margin;mso-position-vertical:center;mso-position-vertical-relative:margin" o:allowincell="f">
          <v:imagedata r:id="rId1" o:title="1603 NLD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9ED"/>
    <w:rsid w:val="001776B1"/>
    <w:rsid w:val="001F086F"/>
    <w:rsid w:val="003478AA"/>
    <w:rsid w:val="00370926"/>
    <w:rsid w:val="003C6045"/>
    <w:rsid w:val="00471722"/>
    <w:rsid w:val="00476D58"/>
    <w:rsid w:val="005B19ED"/>
    <w:rsid w:val="007659F5"/>
    <w:rsid w:val="00771067"/>
    <w:rsid w:val="00790208"/>
    <w:rsid w:val="008319C8"/>
    <w:rsid w:val="00AF0E3C"/>
    <w:rsid w:val="00C55662"/>
    <w:rsid w:val="00D668EC"/>
    <w:rsid w:val="00F132B6"/>
    <w:rsid w:val="00FD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766BE35"/>
  <w15:chartTrackingRefBased/>
  <w15:docId w15:val="{B68B53C8-9C5E-4CC7-B1FB-0001F1E9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776B1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D75DE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F086F"/>
    <w:pPr>
      <w:keepNext/>
      <w:keepLines/>
      <w:spacing w:before="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319C8"/>
    <w:pPr>
      <w:keepNext/>
      <w:keepLines/>
      <w:spacing w:before="40" w:after="0"/>
      <w:outlineLvl w:val="2"/>
    </w:pPr>
    <w:rPr>
      <w:rFonts w:eastAsiaTheme="majorEastAsia" w:cstheme="majorBidi"/>
      <w:color w:val="243F60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319C8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8319C8"/>
    <w:pPr>
      <w:keepNext/>
      <w:keepLines/>
      <w:spacing w:before="40" w:after="0"/>
      <w:outlineLvl w:val="4"/>
    </w:pPr>
    <w:rPr>
      <w:rFonts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8319C8"/>
    <w:pPr>
      <w:keepNext/>
      <w:keepLines/>
      <w:spacing w:before="40" w:after="0"/>
      <w:outlineLvl w:val="5"/>
    </w:pPr>
    <w:rPr>
      <w:rFonts w:eastAsiaTheme="majorEastAsia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8319C8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8319C8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8319C8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776B1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FD75DE"/>
    <w:rPr>
      <w:rFonts w:ascii="Arial" w:eastAsiaTheme="majorEastAsia" w:hAnsi="Arial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F086F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F086F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F086F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F086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F086F"/>
    <w:rPr>
      <w:rFonts w:ascii="Arial" w:eastAsiaTheme="minorEastAsia" w:hAnsi="Arial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1F086F"/>
    <w:rPr>
      <w:rFonts w:ascii="Arial" w:hAnsi="Arial"/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1F086F"/>
    <w:rPr>
      <w:rFonts w:ascii="Arial" w:hAnsi="Arial"/>
      <w:i/>
      <w:iCs/>
      <w:color w:val="4F81BD" w:themeColor="accent1"/>
    </w:rPr>
  </w:style>
  <w:style w:type="character" w:styleId="Nadruk">
    <w:name w:val="Emphasis"/>
    <w:basedOn w:val="Standaardalinea-lettertype"/>
    <w:uiPriority w:val="20"/>
    <w:qFormat/>
    <w:rsid w:val="001F086F"/>
    <w:rPr>
      <w:rFonts w:ascii="Arial" w:hAnsi="Arial"/>
      <w:i/>
      <w:iCs/>
    </w:rPr>
  </w:style>
  <w:style w:type="character" w:styleId="Zwaar">
    <w:name w:val="Strong"/>
    <w:basedOn w:val="Standaardalinea-lettertype"/>
    <w:uiPriority w:val="22"/>
    <w:qFormat/>
    <w:rsid w:val="001F086F"/>
    <w:rPr>
      <w:rFonts w:ascii="Arial" w:hAnsi="Arial"/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1F086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F086F"/>
    <w:rPr>
      <w:rFonts w:ascii="Arial" w:hAnsi="Arial"/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F086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F086F"/>
    <w:rPr>
      <w:rFonts w:ascii="Arial" w:hAnsi="Arial"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1F086F"/>
    <w:rPr>
      <w:rFonts w:ascii="Arial" w:hAnsi="Arial"/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1F086F"/>
    <w:rPr>
      <w:rFonts w:ascii="Arial" w:hAnsi="Arial"/>
      <w:b/>
      <w:bCs/>
      <w:smallCaps/>
      <w:color w:val="4F81BD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1F086F"/>
    <w:rPr>
      <w:rFonts w:ascii="Arial" w:hAnsi="Arial"/>
      <w:b/>
      <w:bCs/>
      <w:i/>
      <w:iCs/>
      <w:spacing w:val="5"/>
    </w:rPr>
  </w:style>
  <w:style w:type="paragraph" w:styleId="Lijstalinea">
    <w:name w:val="List Paragraph"/>
    <w:basedOn w:val="Standaard"/>
    <w:uiPriority w:val="34"/>
    <w:qFormat/>
    <w:rsid w:val="001F086F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8319C8"/>
    <w:rPr>
      <w:rFonts w:ascii="Arial" w:eastAsiaTheme="majorEastAsia" w:hAnsi="Arial" w:cstheme="majorBidi"/>
      <w:color w:val="243F60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8319C8"/>
    <w:rPr>
      <w:rFonts w:ascii="Arial" w:eastAsiaTheme="majorEastAsia" w:hAnsi="Arial" w:cstheme="majorBidi"/>
      <w:i/>
      <w:iCs/>
      <w:color w:val="365F9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8319C8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8319C8"/>
    <w:rPr>
      <w:rFonts w:ascii="Arial" w:eastAsiaTheme="majorEastAsia" w:hAnsi="Arial" w:cstheme="majorBidi"/>
      <w:color w:val="243F6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rsid w:val="008319C8"/>
    <w:rPr>
      <w:rFonts w:ascii="Arial" w:eastAsiaTheme="majorEastAsia" w:hAnsi="Arial" w:cstheme="majorBidi"/>
      <w:i/>
      <w:iCs/>
      <w:color w:val="243F60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rsid w:val="008319C8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8319C8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table" w:customStyle="1" w:styleId="Stijl1">
    <w:name w:val="Stijl1"/>
    <w:basedOn w:val="Standaardtabel"/>
    <w:uiPriority w:val="99"/>
    <w:rsid w:val="00370926"/>
    <w:pPr>
      <w:spacing w:after="0" w:line="240" w:lineRule="auto"/>
    </w:pPr>
    <w:rPr>
      <w:rFonts w:ascii="Museo 300" w:hAnsi="Museo 300"/>
      <w:sz w:val="20"/>
    </w:rPr>
    <w:tblPr/>
  </w:style>
  <w:style w:type="paragraph" w:styleId="Koptekst">
    <w:name w:val="header"/>
    <w:basedOn w:val="Standaard"/>
    <w:link w:val="KoptekstChar"/>
    <w:uiPriority w:val="99"/>
    <w:unhideWhenUsed/>
    <w:rsid w:val="005B1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19E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5B1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B19ED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C55662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556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emf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cid:466729380507030130640199" TargetMode="Externa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google.nl/url?sa=i&amp;rct=j&amp;q=&amp;esrc=s&amp;source=images&amp;cd=&amp;cad=rja&amp;uact=8&amp;ved=2ahUKEwij7-PBy_LgAhUBsaQKHXdqCoAQjRx6BAgBEAU&amp;url=https://www.123rf.com/photo_57949684_stock-vector-u-letter-made-of-colorful-musical-notes-on-white-background-alphabet-for-art-school-trendy-font-grap.html&amp;psig=AOvVaw0J16TDW9d7ZR3leeD2--8s&amp;ust=1552136018790546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www.google.nl/url?sa=i&amp;rct=j&amp;q=&amp;esrc=s&amp;source=images&amp;cd=&amp;ved=2ahUKEwiNqZmRy_LgAhXGsaQKHTqLCQQQjRx6BAgBEAU&amp;url=https://www.issuekalender.nl/nl-doet-5-2018/&amp;psig=AOvVaw3sOb28qTaJ5daHxsIByN6m&amp;ust=1552135943166508" TargetMode="External"/><Relationship Id="rId14" Type="http://schemas.openxmlformats.org/officeDocument/2006/relationships/hyperlink" Target="mailto:mfaknillus@vortum-mullem.info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9F99ECA9</Template>
  <TotalTime>43</TotalTime>
  <Pages>1</Pages>
  <Words>113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Ebben, Maarten</dc:creator>
  <cp:keywords/>
  <dc:description/>
  <cp:lastModifiedBy/>
  <cp:revision>1</cp:revision>
  <dcterms:created xsi:type="dcterms:W3CDTF">2019-03-08T12:27:00Z</dcterms:created>
</cp:coreProperties>
</file>